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25/30/26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Lieferung, Montage und Inbetriebnahme einer neuen Schrankenanlage auf dem Parkplatz "Strand-Mitte" in 18119 Rostock-Warnemünde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Lieferleistung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